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43C06C" w14:textId="77777777" w:rsidR="00F24185" w:rsidRPr="00E7527D" w:rsidRDefault="00A5721E" w:rsidP="00F24185">
      <w:pPr>
        <w:pStyle w:val="Title"/>
        <w:rPr>
          <w:color w:val="2A363D" w:themeColor="background2" w:themeShade="40"/>
          <w:sz w:val="40"/>
        </w:rPr>
      </w:pPr>
      <w:r w:rsidRPr="00E7527D">
        <w:rPr>
          <w:color w:val="2A363D" w:themeColor="background2" w:themeShade="40"/>
          <w:sz w:val="40"/>
        </w:rPr>
        <w:t>Nova SOutheastern University</w:t>
      </w:r>
      <w:r w:rsidRPr="00E7527D">
        <w:rPr>
          <w:color w:val="2A363D" w:themeColor="background2" w:themeShade="40"/>
          <w:sz w:val="40"/>
        </w:rPr>
        <w:br/>
      </w:r>
      <w:r w:rsidR="00EE43EC" w:rsidRPr="00E7527D">
        <w:rPr>
          <w:noProof/>
          <w:color w:val="2A363D" w:themeColor="background2" w:themeShade="40"/>
          <w:lang w:eastAsia="en-US"/>
        </w:rPr>
        <w:drawing>
          <wp:inline distT="0" distB="0" distL="0" distR="0" wp14:anchorId="2C4E080A" wp14:editId="48973735">
            <wp:extent cx="3152775" cy="776771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224" t="52308" r="62660" b="30256"/>
                    <a:stretch/>
                  </pic:blipFill>
                  <pic:spPr bwMode="auto">
                    <a:xfrm>
                      <a:off x="0" y="0"/>
                      <a:ext cx="3192804" cy="786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39B12C" w14:textId="77777777" w:rsidR="00F24185" w:rsidRPr="00E7527D" w:rsidRDefault="00F24185" w:rsidP="00F24185">
      <w:pPr>
        <w:pStyle w:val="Title"/>
        <w:rPr>
          <w:color w:val="2A363D" w:themeColor="background2" w:themeShade="40"/>
        </w:rPr>
      </w:pPr>
    </w:p>
    <w:p w14:paraId="5E4EB8D4" w14:textId="77777777" w:rsidR="00F24185" w:rsidRPr="00E7527D" w:rsidRDefault="00A828FF" w:rsidP="00F24185">
      <w:pPr>
        <w:pStyle w:val="Title"/>
        <w:rPr>
          <w:color w:val="2A363D" w:themeColor="background2" w:themeShade="40"/>
        </w:rPr>
      </w:pPr>
      <w:sdt>
        <w:sdtPr>
          <w:rPr>
            <w:color w:val="2A363D" w:themeColor="background2" w:themeShade="40"/>
          </w:rPr>
          <w:id w:val="2046162434"/>
          <w:placeholder>
            <w:docPart w:val="0939DED6EED94F2CACB998995AA43E52"/>
          </w:placeholder>
          <w:temporary/>
          <w:showingPlcHdr/>
          <w15:appearance w15:val="hidden"/>
        </w:sdtPr>
        <w:sdtEndPr/>
        <w:sdtContent>
          <w:r w:rsidR="00BF77CE" w:rsidRPr="00E7527D">
            <w:rPr>
              <w:color w:val="2A363D" w:themeColor="background2" w:themeShade="40"/>
            </w:rPr>
            <w:t>awarded to</w:t>
          </w:r>
        </w:sdtContent>
      </w:sdt>
    </w:p>
    <w:p w14:paraId="0D1580AC" w14:textId="77777777" w:rsidR="00F24185" w:rsidRPr="00E7527D" w:rsidRDefault="00F24185" w:rsidP="00F24185">
      <w:pPr>
        <w:pStyle w:val="Title"/>
        <w:rPr>
          <w:color w:val="2A363D" w:themeColor="background2" w:themeShade="40"/>
        </w:rPr>
      </w:pPr>
    </w:p>
    <w:p w14:paraId="0CF6104B" w14:textId="77777777" w:rsidR="006D470F" w:rsidRPr="00E7527D" w:rsidRDefault="00EE43EC" w:rsidP="00F24185">
      <w:pPr>
        <w:pStyle w:val="Title"/>
        <w:rPr>
          <w:color w:val="2A363D" w:themeColor="background2" w:themeShade="40"/>
        </w:rPr>
      </w:pPr>
      <w:bookmarkStart w:id="0" w:name="_GoBack"/>
      <w:bookmarkEnd w:id="0"/>
      <w:r w:rsidRPr="00E7527D">
        <w:rPr>
          <w:color w:val="2A363D" w:themeColor="background2" w:themeShade="40"/>
        </w:rPr>
        <w:t>[EMPLOYEE NAME]</w:t>
      </w:r>
    </w:p>
    <w:p w14:paraId="56DBBD80" w14:textId="77777777" w:rsidR="006D470F" w:rsidRPr="00E7527D" w:rsidRDefault="00BF77CE">
      <w:pPr>
        <w:pStyle w:val="Date"/>
        <w:rPr>
          <w:color w:val="2A363D" w:themeColor="background2" w:themeShade="40"/>
        </w:rPr>
      </w:pPr>
      <w:r w:rsidRPr="00E7527D">
        <w:rPr>
          <w:color w:val="2A363D" w:themeColor="background2" w:themeShade="40"/>
        </w:rPr>
        <w:t xml:space="preserve">Awarded this </w:t>
      </w:r>
      <w:r w:rsidR="001D05B5" w:rsidRPr="00E7527D">
        <w:rPr>
          <w:color w:val="2A363D" w:themeColor="background2" w:themeShade="40"/>
        </w:rPr>
        <w:t>27th</w:t>
      </w:r>
      <w:r w:rsidRPr="00E7527D">
        <w:rPr>
          <w:color w:val="2A363D" w:themeColor="background2" w:themeShade="40"/>
        </w:rPr>
        <w:t xml:space="preserve"> day of </w:t>
      </w:r>
      <w:r w:rsidR="001D05B5" w:rsidRPr="00E7527D">
        <w:rPr>
          <w:color w:val="2A363D" w:themeColor="background2" w:themeShade="40"/>
        </w:rPr>
        <w:t>February</w:t>
      </w:r>
      <w:r w:rsidR="0091254D" w:rsidRPr="00E7527D">
        <w:rPr>
          <w:color w:val="2A363D" w:themeColor="background2" w:themeShade="40"/>
        </w:rPr>
        <w:t xml:space="preserve"> 201</w:t>
      </w:r>
      <w:r w:rsidR="005076DB">
        <w:rPr>
          <w:color w:val="2A363D" w:themeColor="background2" w:themeShade="40"/>
        </w:rPr>
        <w:t>9</w:t>
      </w:r>
    </w:p>
    <w:tbl>
      <w:tblPr>
        <w:tblStyle w:val="TableGrid"/>
        <w:tblpPr w:leftFromText="180" w:rightFromText="180" w:vertAnchor="text" w:horzAnchor="margin" w:tblpY="321"/>
        <w:tblW w:w="2243" w:type="pct"/>
        <w:tblLayout w:type="fixed"/>
        <w:tblCellMar>
          <w:top w:w="144" w:type="dxa"/>
          <w:left w:w="0" w:type="dxa"/>
          <w:bottom w:w="144" w:type="dxa"/>
          <w:right w:w="0" w:type="dxa"/>
        </w:tblCellMar>
        <w:tblLook w:val="04A0" w:firstRow="1" w:lastRow="0" w:firstColumn="1" w:lastColumn="0" w:noHBand="0" w:noVBand="1"/>
        <w:tblCaption w:val="Layout table"/>
      </w:tblPr>
      <w:tblGrid>
        <w:gridCol w:w="4780"/>
      </w:tblGrid>
      <w:tr w:rsidR="00E7527D" w:rsidRPr="00E7527D" w14:paraId="26DAA9D5" w14:textId="77777777" w:rsidTr="00EE43EC">
        <w:trPr>
          <w:trHeight w:val="295"/>
        </w:trPr>
        <w:tc>
          <w:tcPr>
            <w:tcW w:w="4780" w:type="dxa"/>
            <w:tcBorders>
              <w:top w:val="nil"/>
              <w:left w:val="nil"/>
              <w:bottom w:val="single" w:sz="4" w:space="0" w:color="0D0D0D" w:themeColor="text1" w:themeTint="F2"/>
              <w:right w:val="nil"/>
            </w:tcBorders>
            <w:vAlign w:val="bottom"/>
          </w:tcPr>
          <w:p w14:paraId="4701B071" w14:textId="77777777" w:rsidR="00EE43EC" w:rsidRPr="00E7527D" w:rsidRDefault="00EE43EC" w:rsidP="00EE43EC">
            <w:pPr>
              <w:rPr>
                <w:color w:val="2A363D" w:themeColor="background2" w:themeShade="40"/>
              </w:rPr>
            </w:pPr>
          </w:p>
        </w:tc>
      </w:tr>
      <w:tr w:rsidR="00E7527D" w:rsidRPr="00E7527D" w14:paraId="22E2E7DE" w14:textId="77777777" w:rsidTr="00EE43EC">
        <w:trPr>
          <w:trHeight w:val="48"/>
        </w:trPr>
        <w:tc>
          <w:tcPr>
            <w:tcW w:w="4780" w:type="dxa"/>
            <w:tcBorders>
              <w:top w:val="single" w:sz="4" w:space="0" w:color="0D0D0D" w:themeColor="text1" w:themeTint="F2"/>
              <w:left w:val="nil"/>
              <w:bottom w:val="nil"/>
              <w:right w:val="nil"/>
            </w:tcBorders>
          </w:tcPr>
          <w:p w14:paraId="2DB20E7F" w14:textId="77777777" w:rsidR="00EE43EC" w:rsidRPr="00E7527D" w:rsidRDefault="00EE43EC" w:rsidP="00EE43EC">
            <w:pPr>
              <w:pStyle w:val="Signature"/>
              <w:jc w:val="both"/>
              <w:rPr>
                <w:color w:val="2A363D" w:themeColor="background2" w:themeShade="40"/>
              </w:rPr>
            </w:pPr>
            <w:r w:rsidRPr="00E7527D">
              <w:rPr>
                <w:color w:val="2A363D" w:themeColor="background2" w:themeShade="40"/>
              </w:rPr>
              <w:t>Presented By: [ Dean of Department]</w:t>
            </w:r>
          </w:p>
        </w:tc>
      </w:tr>
    </w:tbl>
    <w:p w14:paraId="75E5FF4B" w14:textId="77777777" w:rsidR="0096456C" w:rsidRPr="00E7527D" w:rsidRDefault="0096456C">
      <w:pPr>
        <w:pStyle w:val="Date"/>
        <w:rPr>
          <w:color w:val="2A363D" w:themeColor="background2" w:themeShade="40"/>
        </w:rPr>
      </w:pPr>
    </w:p>
    <w:p w14:paraId="137FE3AC" w14:textId="77777777" w:rsidR="006D470F" w:rsidRPr="00E7527D" w:rsidRDefault="00F24185">
      <w:pPr>
        <w:pStyle w:val="Signature"/>
        <w:rPr>
          <w:color w:val="2A363D" w:themeColor="background2" w:themeShade="40"/>
        </w:rPr>
      </w:pPr>
      <w:r w:rsidRPr="00E7527D">
        <w:rPr>
          <w:noProof/>
          <w:color w:val="2A363D" w:themeColor="background2" w:themeShade="40"/>
          <w:lang w:eastAsia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C2DC258" wp14:editId="32859EDC">
                <wp:simplePos x="0" y="0"/>
                <wp:positionH relativeFrom="column">
                  <wp:posOffset>2316480</wp:posOffset>
                </wp:positionH>
                <wp:positionV relativeFrom="paragraph">
                  <wp:posOffset>322580</wp:posOffset>
                </wp:positionV>
                <wp:extent cx="2190750" cy="590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94CD0" w14:textId="77777777" w:rsidR="00F24185" w:rsidRDefault="005076DB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36CA19D2" wp14:editId="024D55D3">
                                  <wp:extent cx="2007870" cy="381635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NSUFlorida-Primary-Horizontal-Blue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7870" cy="381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2DC25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2.4pt;margin-top:25.4pt;width:172.5pt;height:46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" filled="f" stroked="f">
                <v:textbox>
                  <w:txbxContent>
                    <w:p w14:paraId="5CF94CD0" w14:textId="77777777" w:rsidR="00F24185" w:rsidRDefault="005076DB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36CA19D2" wp14:editId="024D55D3">
                            <wp:extent cx="2007870" cy="381635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NSUFlorida-Primary-Horizontal-Blue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7870" cy="381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D470F" w:rsidRPr="00E7527D" w:rsidSect="00777405">
      <w:headerReference w:type="default" r:id="rId11"/>
      <w:pgSz w:w="15840" w:h="12240" w:orient="landscape"/>
      <w:pgMar w:top="2592" w:right="2592" w:bottom="1080" w:left="2592" w:header="432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D415DE" w14:textId="77777777" w:rsidR="000C3E0E" w:rsidRDefault="000C3E0E">
      <w:pPr>
        <w:spacing w:after="0" w:line="240" w:lineRule="auto"/>
      </w:pPr>
      <w:r>
        <w:separator/>
      </w:r>
    </w:p>
  </w:endnote>
  <w:endnote w:type="continuationSeparator" w:id="0">
    <w:p w14:paraId="56A7E39C" w14:textId="77777777" w:rsidR="000C3E0E" w:rsidRDefault="000C3E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PMincho">
    <w:altName w:val="MS Gothic"/>
    <w:charset w:val="80"/>
    <w:family w:val="roman"/>
    <w:pitch w:val="variable"/>
    <w:sig w:usb0="00000000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8CE7FA" w14:textId="77777777" w:rsidR="000C3E0E" w:rsidRDefault="000C3E0E">
      <w:pPr>
        <w:spacing w:after="0" w:line="240" w:lineRule="auto"/>
      </w:pPr>
      <w:r>
        <w:separator/>
      </w:r>
    </w:p>
  </w:footnote>
  <w:footnote w:type="continuationSeparator" w:id="0">
    <w:p w14:paraId="0309791D" w14:textId="77777777" w:rsidR="000C3E0E" w:rsidRDefault="000C3E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81526D" w14:textId="77777777" w:rsidR="006D470F" w:rsidRDefault="00BF77CE" w:rsidP="00EE43EC">
    <w:pPr>
      <w:pStyle w:val="Header"/>
      <w:tabs>
        <w:tab w:val="left" w:pos="2610"/>
      </w:tabs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7216" behindDoc="1" locked="1" layoutInCell="1" allowOverlap="1" wp14:anchorId="4D206C6D" wp14:editId="6FEC72B4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052560" cy="6830568"/>
              <wp:effectExtent l="0" t="0" r="0" b="6985"/>
              <wp:wrapNone/>
              <wp:docPr id="11" name="Rectangle 11" title="Decorative frame background graphi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9052560" cy="6830568"/>
                      </a:xfrm>
                      <a:prstGeom prst="rect">
                        <a:avLst/>
                      </a:prstGeom>
                      <a:blipFill>
                        <a:blip r:embed="rId1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colorTemperature colorTemp="7326"/>
                                  </a14:imgEffect>
                                  <a14:imgEffect>
                                    <a14:saturation sat="400000"/>
                                  </a14:imgEffect>
                                  <a14:imgEffect>
                                    <a14:brightnessContrast contrast="-38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90000</wp14:pctWidth>
              </wp14:sizeRelH>
              <wp14:sizeRelV relativeFrom="page">
                <wp14:pctHeight>87900</wp14:pctHeight>
              </wp14:sizeRelV>
            </wp:anchor>
          </w:drawing>
        </mc:Choice>
        <mc:Fallback>
          <w:pict>
            <v:rect w14:anchorId="63C6FA93" id="Rectangle 11" o:spid="_x0000_s1026" alt="Title: Decorative frame background graphic" style="position:absolute;margin-left:0;margin-top:0;width:712.8pt;height:537.85pt;z-index:-251659264;visibility:visible;mso-wrap-style:square;mso-width-percent:900;mso-height-percent:879;mso-wrap-distance-left:9pt;mso-wrap-distance-top:0;mso-wrap-distance-right:9pt;mso-wrap-distance-bottom:0;mso-position-horizontal:center;mso-position-horizontal-relative:page;mso-position-vertical:center;mso-position-vertical-relative:page;mso-width-percent:900;mso-height-percent:879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" stroked="f" strokeweight=".31747mm">
              <v:fill r:id="rId3" o:title="" recolor="t" rotate="t" type="frame"/>
              <v:stroke dashstyle="3 1"/>
              <v:imagedata recolortarget="#4b616c [1454]"/>
              <v:path arrowok="t"/>
              <o:lock v:ext="edit" aspectratio="t"/>
              <w10:wrap anchorx="page" anchory="page"/>
              <w10:anchorlock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899"/>
    <w:rsid w:val="000C3E0E"/>
    <w:rsid w:val="00123068"/>
    <w:rsid w:val="001D05B5"/>
    <w:rsid w:val="00241676"/>
    <w:rsid w:val="00326242"/>
    <w:rsid w:val="0039603F"/>
    <w:rsid w:val="00442EC0"/>
    <w:rsid w:val="00471AEE"/>
    <w:rsid w:val="004F3899"/>
    <w:rsid w:val="005076DB"/>
    <w:rsid w:val="0058420A"/>
    <w:rsid w:val="006D470F"/>
    <w:rsid w:val="00777405"/>
    <w:rsid w:val="0091254D"/>
    <w:rsid w:val="0096456C"/>
    <w:rsid w:val="0097342F"/>
    <w:rsid w:val="00A5721E"/>
    <w:rsid w:val="00A66979"/>
    <w:rsid w:val="00A828FF"/>
    <w:rsid w:val="00AF2345"/>
    <w:rsid w:val="00B61FD8"/>
    <w:rsid w:val="00BF77CE"/>
    <w:rsid w:val="00C33F2A"/>
    <w:rsid w:val="00CC00E4"/>
    <w:rsid w:val="00E10325"/>
    <w:rsid w:val="00E7527D"/>
    <w:rsid w:val="00EE43EC"/>
    <w:rsid w:val="00EF4526"/>
    <w:rsid w:val="00F24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ED3560B"/>
  <w15:chartTrackingRefBased/>
  <w15:docId w15:val="{8C8092AB-CCFD-4642-8F46-D42F5E6B5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665A00" w:themeColor="accent2" w:themeShade="80"/>
        <w:sz w:val="28"/>
        <w:szCs w:val="28"/>
        <w:lang w:val="en-US" w:eastAsia="ja-JP" w:bidi="ar-SA"/>
      </w:rPr>
    </w:rPrDefault>
    <w:pPrDefault>
      <w:pPr>
        <w:spacing w:after="200" w:line="259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3" w:unhideWhenUsed="1" w:qFormat="1"/>
    <w:lsdException w:name="heading 3" w:semiHidden="1" w:uiPriority="3" w:unhideWhenUsed="1" w:qFormat="1"/>
    <w:lsdException w:name="heading 4" w:semiHidden="1" w:uiPriority="3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uiPriority="5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uiPriority="4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3"/>
    <w:qFormat/>
    <w:pPr>
      <w:keepNext/>
      <w:keepLines/>
      <w:spacing w:after="160"/>
      <w:outlineLvl w:val="0"/>
    </w:pPr>
    <w:rPr>
      <w:rFonts w:asciiTheme="majorHAnsi" w:eastAsiaTheme="majorEastAsia" w:hAnsiTheme="majorHAnsi" w:cstheme="majorBidi"/>
      <w:color w:val="2A363D" w:themeColor="background2" w:themeShade="40"/>
      <w:sz w:val="7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D16349" w:themeColor="accent1"/>
      <w:spacing w:val="0"/>
    </w:rPr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Title">
    <w:name w:val="Title"/>
    <w:basedOn w:val="Normal"/>
    <w:link w:val="TitleChar"/>
    <w:uiPriority w:val="1"/>
    <w:qFormat/>
    <w:pPr>
      <w:spacing w:after="880" w:line="240" w:lineRule="auto"/>
      <w:contextualSpacing/>
    </w:pPr>
    <w:rPr>
      <w:rFonts w:asciiTheme="majorHAnsi" w:eastAsiaTheme="majorEastAsia" w:hAnsiTheme="majorHAnsi" w:cstheme="majorBidi"/>
      <w:caps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color w:val="665A00" w:themeColor="accent2" w:themeShade="80"/>
      <w:kern w:val="28"/>
      <w:sz w:val="52"/>
      <w:szCs w:val="56"/>
    </w:rPr>
  </w:style>
  <w:style w:type="paragraph" w:customStyle="1" w:styleId="Certificationtext">
    <w:name w:val="Certification text"/>
    <w:basedOn w:val="Normal"/>
    <w:uiPriority w:val="2"/>
    <w:qFormat/>
    <w:pPr>
      <w:spacing w:after="240" w:line="240" w:lineRule="auto"/>
    </w:pPr>
    <w:rPr>
      <w:rFonts w:eastAsia="Times New Roman" w:cs="Times New Roman"/>
      <w:caps/>
      <w:color w:val="0D0D0D" w:themeColor="text1" w:themeTint="F2"/>
      <w:lang w:eastAsia="en-US"/>
    </w:rPr>
  </w:style>
  <w:style w:type="character" w:customStyle="1" w:styleId="Heading1Char">
    <w:name w:val="Heading 1 Char"/>
    <w:basedOn w:val="DefaultParagraphFont"/>
    <w:link w:val="Heading1"/>
    <w:uiPriority w:val="3"/>
    <w:rPr>
      <w:rFonts w:asciiTheme="majorHAnsi" w:eastAsiaTheme="majorEastAsia" w:hAnsiTheme="majorHAnsi" w:cstheme="majorBidi"/>
      <w:color w:val="2A363D" w:themeColor="background2" w:themeShade="40"/>
      <w:sz w:val="72"/>
      <w:szCs w:val="32"/>
    </w:rPr>
  </w:style>
  <w:style w:type="paragraph" w:styleId="Date">
    <w:name w:val="Date"/>
    <w:basedOn w:val="Normal"/>
    <w:link w:val="DateChar"/>
    <w:uiPriority w:val="4"/>
    <w:qFormat/>
    <w:pPr>
      <w:spacing w:before="480" w:after="0"/>
      <w:contextualSpacing/>
    </w:pPr>
    <w:rPr>
      <w:color w:val="0D0D0D" w:themeColor="text1" w:themeTint="F2"/>
    </w:rPr>
  </w:style>
  <w:style w:type="character" w:customStyle="1" w:styleId="DateChar">
    <w:name w:val="Date Char"/>
    <w:basedOn w:val="DefaultParagraphFont"/>
    <w:link w:val="Date"/>
    <w:uiPriority w:val="4"/>
    <w:rPr>
      <w:color w:val="0D0D0D" w:themeColor="text1" w:themeTint="F2"/>
    </w:rPr>
  </w:style>
  <w:style w:type="paragraph" w:styleId="Signature">
    <w:name w:val="Signature"/>
    <w:basedOn w:val="Normal"/>
    <w:link w:val="SignatureChar"/>
    <w:uiPriority w:val="5"/>
    <w:qFormat/>
    <w:pPr>
      <w:spacing w:after="0" w:line="240" w:lineRule="auto"/>
    </w:pPr>
    <w:rPr>
      <w:color w:val="0D0D0D" w:themeColor="text1" w:themeTint="F2"/>
      <w:sz w:val="20"/>
    </w:rPr>
  </w:style>
  <w:style w:type="character" w:customStyle="1" w:styleId="SignatureChar">
    <w:name w:val="Signature Char"/>
    <w:basedOn w:val="DefaultParagraphFont"/>
    <w:link w:val="Signature"/>
    <w:uiPriority w:val="5"/>
    <w:rPr>
      <w:color w:val="0D0D0D" w:themeColor="text1" w:themeTint="F2"/>
      <w:sz w:val="2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71A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1AE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duke\AppData\Roaming\Microsoft\Templates\Certificate%20of%20recognition%20for%20administrative%20professional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939DED6EED94F2CACB998995AA43E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F0D1E4-2CFE-4E2F-A5BE-67033F3356F4}"/>
      </w:docPartPr>
      <w:docPartBody>
        <w:p w:rsidR="00B427B1" w:rsidRDefault="00A12942">
          <w:pPr>
            <w:pStyle w:val="0939DED6EED94F2CACB998995AA43E52"/>
          </w:pPr>
          <w:r>
            <w:t>awarded to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PMincho">
    <w:altName w:val="MS Gothic"/>
    <w:charset w:val="80"/>
    <w:family w:val="roman"/>
    <w:pitch w:val="variable"/>
    <w:sig w:usb0="00000000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942"/>
    <w:rsid w:val="00010965"/>
    <w:rsid w:val="00455D33"/>
    <w:rsid w:val="008C4712"/>
    <w:rsid w:val="00A12942"/>
    <w:rsid w:val="00B37E7A"/>
    <w:rsid w:val="00B42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F64908A45DD47D4913EBF3CE0A2B458">
    <w:name w:val="3F64908A45DD47D4913EBF3CE0A2B458"/>
  </w:style>
  <w:style w:type="paragraph" w:customStyle="1" w:styleId="0939DED6EED94F2CACB998995AA43E52">
    <w:name w:val="0939DED6EED94F2CACB998995AA43E52"/>
  </w:style>
  <w:style w:type="paragraph" w:customStyle="1" w:styleId="CC0930EBBFA143EE8DEB7BFBDB00BBB9">
    <w:name w:val="CC0930EBBFA143EE8DEB7BFBDB00BBB9"/>
  </w:style>
  <w:style w:type="paragraph" w:customStyle="1" w:styleId="D121E331E872493F9D1F8B603F1B549E">
    <w:name w:val="D121E331E872493F9D1F8B603F1B549E"/>
  </w:style>
  <w:style w:type="paragraph" w:customStyle="1" w:styleId="0FFCE917959C4386B0E95E1D5C2259B0">
    <w:name w:val="0FFCE917959C4386B0E95E1D5C2259B0"/>
  </w:style>
  <w:style w:type="paragraph" w:customStyle="1" w:styleId="B096DF23C650440EB8D03D3108F66750">
    <w:name w:val="B096DF23C650440EB8D03D3108F66750"/>
  </w:style>
  <w:style w:type="paragraph" w:customStyle="1" w:styleId="E7781E5D3353480FAABE3512CBB3F8BE">
    <w:name w:val="E7781E5D3353480FAABE3512CBB3F8B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jpeg"/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Certificate of Appreciation">
  <a:themeElements>
    <a:clrScheme name="Civic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Civic">
      <a:fillStyleLst>
        <a:solidFill>
          <a:schemeClr val="phClr"/>
        </a:solidFill>
        <a:solidFill>
          <a:schemeClr val="phClr">
            <a:tint val="45000"/>
          </a:schemeClr>
        </a:solidFill>
        <a:solidFill>
          <a:schemeClr val="phClr">
            <a:tint val="95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1429" cap="flat" cmpd="sng" algn="ctr">
          <a:solidFill>
            <a:schemeClr val="phClr"/>
          </a:solidFill>
          <a:prstDash val="sysDash"/>
        </a:ln>
        <a:ln w="200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 contourW="9525" prstMaterial="matte">
            <a:bevelT w="0" h="0"/>
            <a:contourClr>
              <a:schemeClr val="phClr">
                <a:shade val="70000"/>
                <a:satMod val="105000"/>
              </a:schemeClr>
            </a:contourClr>
          </a:sp3d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soft" dir="b">
              <a:rot lat="0" lon="0" rev="0"/>
            </a:lightRig>
          </a:scene3d>
          <a:sp3d prstMaterial="dkEdge">
            <a:bevelT w="63500" h="63500" prst="cross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70000"/>
                <a:satMod val="115000"/>
              </a:schemeClr>
              <a:schemeClr val="phClr">
                <a:tint val="85000"/>
              </a:schemeClr>
            </a:duotone>
          </a:blip>
          <a:tile tx="0" ty="0" sx="85000" sy="85000" flip="none" algn="tl"/>
        </a:blipFill>
        <a:blipFill>
          <a:blip xmlns:r="http://schemas.openxmlformats.org/officeDocument/2006/relationships" r:embed="rId2">
            <a:duotone>
              <a:schemeClr val="phClr">
                <a:shade val="65000"/>
                <a:satMod val="115000"/>
              </a:schemeClr>
              <a:schemeClr val="phClr">
                <a:tint val="85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596B774016914291288A0FD3E44E06" ma:contentTypeVersion="15" ma:contentTypeDescription="Create a new document." ma:contentTypeScope="" ma:versionID="61b3e1d2f7e0cac96e8fdb8de0a798d8">
  <xsd:schema xmlns:xsd="http://www.w3.org/2001/XMLSchema" xmlns:xs="http://www.w3.org/2001/XMLSchema" xmlns:p="http://schemas.microsoft.com/office/2006/metadata/properties" xmlns:ns1="http://schemas.microsoft.com/sharepoint/v3" xmlns:ns3="e2bde71a-7b9b-495f-b6a8-f7087691b0af" xmlns:ns4="6778f542-d6a2-4268-a91a-c12919ac523e" targetNamespace="http://schemas.microsoft.com/office/2006/metadata/properties" ma:root="true" ma:fieldsID="3bb77bf615ad53775f9532bc9d8cafa5" ns1:_="" ns3:_="" ns4:_="">
    <xsd:import namespace="http://schemas.microsoft.com/sharepoint/v3"/>
    <xsd:import namespace="e2bde71a-7b9b-495f-b6a8-f7087691b0af"/>
    <xsd:import namespace="6778f542-d6a2-4268-a91a-c12919ac523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1:_ip_UnifiedCompliancePolicyProperties" minOccurs="0"/>
                <xsd:element ref="ns1:_ip_UnifiedCompliancePolicyUIAction" minOccurs="0"/>
                <xsd:element ref="ns4:MediaServiceDateTaken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bde71a-7b9b-495f-b6a8-f7087691b0a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78f542-d6a2-4268-a91a-c12919ac52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73D8399-089D-47E8-BDB4-A918CAB30E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2bde71a-7b9b-495f-b6a8-f7087691b0af"/>
    <ds:schemaRef ds:uri="6778f542-d6a2-4268-a91a-c12919ac52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36E9129-CEDF-495E-8D76-C22BEF3B46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373488B-D308-467A-8B58-28B6994C54EB}">
  <ds:schemaRefs>
    <ds:schemaRef ds:uri="http://schemas.microsoft.com/office/2006/documentManagement/types"/>
    <ds:schemaRef ds:uri="http://schemas.microsoft.com/office/infopath/2007/PartnerControls"/>
    <ds:schemaRef ds:uri="e2bde71a-7b9b-495f-b6a8-f7087691b0af"/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6778f542-d6a2-4268-a91a-c12919ac523e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Certificate of recognition for administrative professional</Template>
  <TotalTime>1</TotalTime>
  <Pages>1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jharrison@nova.edu</dc:creator>
  <cp:keywords/>
  <dc:description/>
  <cp:lastModifiedBy>Jonathan Harrison</cp:lastModifiedBy>
  <cp:revision>3</cp:revision>
  <cp:lastPrinted>2017-02-21T20:59:00Z</cp:lastPrinted>
  <dcterms:created xsi:type="dcterms:W3CDTF">2019-10-21T20:27:00Z</dcterms:created>
  <dcterms:modified xsi:type="dcterms:W3CDTF">2019-10-21T20:28:00Z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0x01010035596B774016914291288A0FD3E44E06</vt:lpwstr>
  </property>
</Properties>
</file>